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360F" w:rsidRPr="002D1327" w:rsidRDefault="009D7CB8" w:rsidP="002D1327">
      <w:pPr>
        <w:jc w:val="center"/>
        <w:rPr>
          <w:rFonts w:cs="Arial"/>
          <w:b/>
          <w:szCs w:val="28"/>
        </w:rPr>
      </w:pPr>
      <w:bookmarkStart w:id="0" w:name="_GoBack"/>
      <w:r w:rsidRPr="002D1327">
        <w:rPr>
          <w:rFonts w:cs="Arial"/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margin">
              <wp:posOffset>3030855</wp:posOffset>
            </wp:positionH>
            <wp:positionV relativeFrom="margin">
              <wp:posOffset>-681659</wp:posOffset>
            </wp:positionV>
            <wp:extent cx="683895" cy="761365"/>
            <wp:effectExtent l="0" t="0" r="0" b="0"/>
            <wp:wrapNone/>
            <wp:docPr id="8" name="Рисунок 8" descr="Герб чб ма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Герб чб мал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" cy="761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2D254C" w:rsidRPr="002D1327" w:rsidRDefault="00897EDF" w:rsidP="002D1327">
      <w:pPr>
        <w:ind w:firstLine="0"/>
        <w:jc w:val="center"/>
        <w:rPr>
          <w:rFonts w:cs="Arial"/>
          <w:b/>
          <w:szCs w:val="28"/>
        </w:rPr>
      </w:pPr>
      <w:r w:rsidRPr="002D1327">
        <w:rPr>
          <w:rFonts w:cs="Arial"/>
          <w:b/>
          <w:szCs w:val="28"/>
        </w:rPr>
        <w:t xml:space="preserve">СОВЕТ НАРОДНЫХ ДЕПУТАТОВ </w:t>
      </w:r>
      <w:r w:rsidR="002D254C" w:rsidRPr="002D1327">
        <w:rPr>
          <w:rFonts w:cs="Arial"/>
          <w:b/>
          <w:szCs w:val="28"/>
        </w:rPr>
        <w:t>РЕПЬЕВСКОГО МУНИЦИПАЛЬНОГО РАЙОНА ВОРОНЕЖСКОЙ ОБЛАСТИ</w:t>
      </w:r>
    </w:p>
    <w:p w:rsidR="002D254C" w:rsidRPr="002D1327" w:rsidRDefault="00897EDF" w:rsidP="002D1327">
      <w:pPr>
        <w:ind w:firstLine="0"/>
        <w:jc w:val="center"/>
        <w:outlineLvl w:val="0"/>
        <w:rPr>
          <w:rFonts w:cs="Arial"/>
          <w:b/>
          <w:spacing w:val="30"/>
          <w:szCs w:val="36"/>
        </w:rPr>
      </w:pPr>
      <w:r w:rsidRPr="002D1327">
        <w:rPr>
          <w:rFonts w:cs="Arial"/>
          <w:b/>
          <w:spacing w:val="30"/>
          <w:szCs w:val="36"/>
        </w:rPr>
        <w:t>РЕШЕНИЕ</w:t>
      </w:r>
    </w:p>
    <w:p w:rsidR="002D254C" w:rsidRPr="002D1327" w:rsidRDefault="002D254C" w:rsidP="002D1327">
      <w:pPr>
        <w:jc w:val="center"/>
        <w:rPr>
          <w:rFonts w:cs="Arial"/>
          <w:b/>
          <w:szCs w:val="28"/>
        </w:rPr>
      </w:pPr>
    </w:p>
    <w:p w:rsidR="002D254C" w:rsidRPr="002D1327" w:rsidRDefault="002D254C" w:rsidP="002D1327">
      <w:pPr>
        <w:rPr>
          <w:rFonts w:cs="Arial"/>
          <w:szCs w:val="28"/>
          <w:u w:val="single"/>
        </w:rPr>
      </w:pPr>
      <w:r w:rsidRPr="002D1327">
        <w:rPr>
          <w:rFonts w:cs="Arial"/>
          <w:szCs w:val="28"/>
          <w:u w:val="single"/>
        </w:rPr>
        <w:t>«</w:t>
      </w:r>
      <w:r w:rsidR="002D1327" w:rsidRPr="002D1327">
        <w:rPr>
          <w:rFonts w:cs="Arial"/>
          <w:szCs w:val="28"/>
          <w:u w:val="single"/>
        </w:rPr>
        <w:t>21</w:t>
      </w:r>
      <w:r w:rsidRPr="002D1327">
        <w:rPr>
          <w:rFonts w:cs="Arial"/>
          <w:szCs w:val="28"/>
          <w:u w:val="single"/>
        </w:rPr>
        <w:t>»</w:t>
      </w:r>
      <w:r w:rsidR="002D1327" w:rsidRPr="002D1327">
        <w:rPr>
          <w:rFonts w:cs="Arial"/>
          <w:szCs w:val="28"/>
          <w:u w:val="single"/>
        </w:rPr>
        <w:t xml:space="preserve"> декабря</w:t>
      </w:r>
      <w:r w:rsidRPr="002D1327">
        <w:rPr>
          <w:rFonts w:cs="Arial"/>
          <w:szCs w:val="28"/>
          <w:u w:val="single"/>
        </w:rPr>
        <w:t xml:space="preserve"> 201</w:t>
      </w:r>
      <w:r w:rsidR="009B3E3E" w:rsidRPr="002D1327">
        <w:rPr>
          <w:rFonts w:cs="Arial"/>
          <w:szCs w:val="28"/>
          <w:u w:val="single"/>
        </w:rPr>
        <w:t>5</w:t>
      </w:r>
      <w:r w:rsidR="00460765" w:rsidRPr="002D1327">
        <w:rPr>
          <w:rFonts w:cs="Arial"/>
          <w:szCs w:val="28"/>
          <w:u w:val="single"/>
        </w:rPr>
        <w:t xml:space="preserve"> г. №</w:t>
      </w:r>
      <w:r w:rsidR="002D1327" w:rsidRPr="002D1327">
        <w:rPr>
          <w:rFonts w:cs="Arial"/>
          <w:szCs w:val="28"/>
          <w:u w:val="single"/>
        </w:rPr>
        <w:t>28</w:t>
      </w:r>
    </w:p>
    <w:p w:rsidR="009D08F2" w:rsidRPr="002D1327" w:rsidRDefault="009D08F2" w:rsidP="002D1327">
      <w:pPr>
        <w:jc w:val="left"/>
        <w:rPr>
          <w:rFonts w:cs="Arial"/>
        </w:rPr>
      </w:pPr>
      <w:r w:rsidRPr="002D1327">
        <w:rPr>
          <w:rFonts w:cs="Arial"/>
        </w:rPr>
        <w:t>с. Репьевка</w:t>
      </w:r>
    </w:p>
    <w:p w:rsidR="004B51E0" w:rsidRPr="002D1327" w:rsidRDefault="002D1327" w:rsidP="002D1327">
      <w:pPr>
        <w:pStyle w:val="Title"/>
      </w:pPr>
      <w:r w:rsidRPr="002D1327">
        <w:t>Об утверждении перечня услуг, которые являются необходимыми и обязательными для предоставления администрацией Репьевского муниципального района муниципальных услуг</w:t>
      </w:r>
    </w:p>
    <w:p w:rsidR="004B6FBF" w:rsidRPr="002D1327" w:rsidRDefault="00C270B2" w:rsidP="002D1327">
      <w:r w:rsidRPr="002D1327">
        <w:t xml:space="preserve">В соответствии </w:t>
      </w:r>
      <w:r w:rsidR="00523FAD" w:rsidRPr="002D1327">
        <w:t xml:space="preserve">с пунктом 3 части 1 статьи 9 </w:t>
      </w:r>
      <w:r w:rsidR="00C16114" w:rsidRPr="002D1327">
        <w:t>Федерального закона от 27.07.2010 №210-ФЗ «Об организации предоставления государственных и муниципальных услуг»</w:t>
      </w:r>
      <w:r w:rsidR="00994B15" w:rsidRPr="002D1327">
        <w:t xml:space="preserve"> </w:t>
      </w:r>
      <w:r w:rsidR="00897EDF" w:rsidRPr="002D1327">
        <w:t>Совет народных депутатов</w:t>
      </w:r>
      <w:r w:rsidR="00B60B3C" w:rsidRPr="002D1327">
        <w:t xml:space="preserve"> Репьевского муниципального района Воронежской области </w:t>
      </w:r>
      <w:r w:rsidR="00897EDF" w:rsidRPr="002D1327">
        <w:rPr>
          <w:b/>
          <w:spacing w:val="40"/>
        </w:rPr>
        <w:t>решил</w:t>
      </w:r>
      <w:r w:rsidR="00713126" w:rsidRPr="002D1327">
        <w:rPr>
          <w:b/>
          <w:spacing w:val="40"/>
        </w:rPr>
        <w:t>:</w:t>
      </w:r>
    </w:p>
    <w:p w:rsidR="00400D40" w:rsidRPr="002D1327" w:rsidRDefault="00C270B2" w:rsidP="002D1327">
      <w:r w:rsidRPr="002D1327">
        <w:t>1</w:t>
      </w:r>
      <w:r w:rsidR="00400D40" w:rsidRPr="002D1327">
        <w:t xml:space="preserve">. Утвердить перечень услуг, которые являются необходимыми и обязательными для предоставления администрацией Репьевского муниципального района муниципальных услуг, согласно </w:t>
      </w:r>
      <w:r w:rsidR="00C56DBA" w:rsidRPr="002D1327">
        <w:t>приложению</w:t>
      </w:r>
      <w:r w:rsidR="00400D40" w:rsidRPr="002D1327">
        <w:t>.</w:t>
      </w:r>
    </w:p>
    <w:p w:rsidR="00014D10" w:rsidRPr="002D1327" w:rsidRDefault="00400D40" w:rsidP="002D1327">
      <w:r w:rsidRPr="002D1327">
        <w:t>2</w:t>
      </w:r>
      <w:r w:rsidR="00C270B2" w:rsidRPr="002D1327">
        <w:t xml:space="preserve">. </w:t>
      </w:r>
      <w:r w:rsidRPr="002D1327">
        <w:t xml:space="preserve">Решение вступает в силу с момента </w:t>
      </w:r>
      <w:r w:rsidR="005E2548" w:rsidRPr="002D1327">
        <w:t xml:space="preserve">его </w:t>
      </w:r>
      <w:r w:rsidRPr="002D1327">
        <w:t>опубликования в официальном издании</w:t>
      </w:r>
      <w:r w:rsidR="00C20326" w:rsidRPr="002D1327">
        <w:t xml:space="preserve"> </w:t>
      </w:r>
      <w:r w:rsidR="00014D10" w:rsidRPr="002D1327">
        <w:t>«Репь</w:t>
      </w:r>
      <w:r w:rsidR="00644212" w:rsidRPr="002D1327">
        <w:t>евск</w:t>
      </w:r>
      <w:r w:rsidR="005E2548" w:rsidRPr="002D1327">
        <w:t>ий</w:t>
      </w:r>
      <w:r w:rsidR="00644212" w:rsidRPr="002D1327">
        <w:t xml:space="preserve"> муниципальн</w:t>
      </w:r>
      <w:r w:rsidR="005E2548" w:rsidRPr="002D1327">
        <w:t>ый вестник</w:t>
      </w:r>
      <w:r w:rsidR="00644212" w:rsidRPr="002D1327">
        <w:t>»</w:t>
      </w:r>
      <w:r w:rsidR="001058FB" w:rsidRPr="002D1327">
        <w:t>.</w:t>
      </w:r>
    </w:p>
    <w:p w:rsidR="00DD0598" w:rsidRPr="002D1327" w:rsidRDefault="00400D40" w:rsidP="002D1327">
      <w:r w:rsidRPr="002D1327">
        <w:t>3</w:t>
      </w:r>
      <w:r w:rsidR="0005517F" w:rsidRPr="002D1327">
        <w:t>. Контроль за исполнением настоящего решения оставляю за</w:t>
      </w:r>
      <w:r w:rsidR="00123BFC" w:rsidRPr="002D1327">
        <w:t xml:space="preserve"> </w:t>
      </w:r>
      <w:r w:rsidR="0005517F" w:rsidRPr="002D1327">
        <w:t>собой</w:t>
      </w:r>
      <w:r w:rsidR="00123BFC" w:rsidRPr="002D1327">
        <w:t>.</w:t>
      </w:r>
    </w:p>
    <w:tbl>
      <w:tblPr>
        <w:tblW w:w="9464" w:type="dxa"/>
        <w:tblLook w:val="04A0" w:firstRow="1" w:lastRow="0" w:firstColumn="1" w:lastColumn="0" w:noHBand="0" w:noVBand="1"/>
      </w:tblPr>
      <w:tblGrid>
        <w:gridCol w:w="3652"/>
        <w:gridCol w:w="2693"/>
        <w:gridCol w:w="3119"/>
      </w:tblGrid>
      <w:tr w:rsidR="004B6FBF" w:rsidRPr="002D1327" w:rsidTr="003E4699">
        <w:tc>
          <w:tcPr>
            <w:tcW w:w="3652" w:type="dxa"/>
          </w:tcPr>
          <w:p w:rsidR="004726DE" w:rsidRPr="002D1327" w:rsidRDefault="004726DE" w:rsidP="002D1327"/>
          <w:p w:rsidR="004B6FBF" w:rsidRPr="002D1327" w:rsidRDefault="004B6FBF" w:rsidP="002D1327">
            <w:r w:rsidRPr="002D1327">
              <w:t xml:space="preserve">Глава </w:t>
            </w:r>
            <w:r w:rsidR="00897EDF" w:rsidRPr="002D1327">
              <w:t>Репьевского</w:t>
            </w:r>
          </w:p>
          <w:p w:rsidR="004B6FBF" w:rsidRPr="002D1327" w:rsidRDefault="004B6FBF" w:rsidP="002D1327">
            <w:r w:rsidRPr="002D1327">
              <w:t>муниципального района</w:t>
            </w:r>
          </w:p>
        </w:tc>
        <w:tc>
          <w:tcPr>
            <w:tcW w:w="2693" w:type="dxa"/>
          </w:tcPr>
          <w:p w:rsidR="004B6FBF" w:rsidRPr="002D1327" w:rsidRDefault="004B6FBF" w:rsidP="002D1327"/>
        </w:tc>
        <w:tc>
          <w:tcPr>
            <w:tcW w:w="3119" w:type="dxa"/>
          </w:tcPr>
          <w:p w:rsidR="00AB360F" w:rsidRPr="002D1327" w:rsidRDefault="00AB360F" w:rsidP="002D1327"/>
          <w:p w:rsidR="004726DE" w:rsidRPr="002D1327" w:rsidRDefault="004726DE" w:rsidP="002D1327"/>
          <w:p w:rsidR="00123BFC" w:rsidRPr="002D1327" w:rsidRDefault="00123BFC" w:rsidP="002D1327">
            <w:r w:rsidRPr="002D1327">
              <w:t>В.И. Рахманина</w:t>
            </w:r>
          </w:p>
        </w:tc>
      </w:tr>
    </w:tbl>
    <w:p w:rsidR="002D1327" w:rsidRDefault="007257F8" w:rsidP="002D1327">
      <w:r>
        <w:br w:type="page"/>
      </w:r>
    </w:p>
    <w:p w:rsidR="00970EBB" w:rsidRPr="002D1327" w:rsidRDefault="004B51E0" w:rsidP="002D1327">
      <w:pPr>
        <w:ind w:left="5670" w:firstLine="0"/>
      </w:pPr>
      <w:r w:rsidRPr="002D1327">
        <w:lastRenderedPageBreak/>
        <w:t>П</w:t>
      </w:r>
      <w:r w:rsidR="006F6529" w:rsidRPr="002D1327">
        <w:t>РИЛОЖЕНИЕ</w:t>
      </w:r>
    </w:p>
    <w:p w:rsidR="00DA6EF9" w:rsidRPr="002D1327" w:rsidRDefault="00150182" w:rsidP="002D1327">
      <w:pPr>
        <w:ind w:left="5670" w:firstLine="0"/>
      </w:pPr>
      <w:r w:rsidRPr="002D1327">
        <w:t xml:space="preserve">к </w:t>
      </w:r>
      <w:r w:rsidR="00970EBB" w:rsidRPr="002D1327">
        <w:t>решени</w:t>
      </w:r>
      <w:r w:rsidRPr="002D1327">
        <w:t>ю</w:t>
      </w:r>
      <w:r w:rsidR="00970EBB" w:rsidRPr="002D1327">
        <w:t xml:space="preserve"> Совета народных депутатов Репьевского муниципального района</w:t>
      </w:r>
      <w:r w:rsidR="00720232" w:rsidRPr="002D1327">
        <w:t xml:space="preserve"> </w:t>
      </w:r>
      <w:r w:rsidR="00970EBB" w:rsidRPr="002D1327">
        <w:t>Воронежской области</w:t>
      </w:r>
      <w:r w:rsidR="005F66F0" w:rsidRPr="002D1327">
        <w:t xml:space="preserve"> </w:t>
      </w:r>
    </w:p>
    <w:p w:rsidR="00970EBB" w:rsidRPr="002D1327" w:rsidRDefault="00970EBB" w:rsidP="002D1327">
      <w:pPr>
        <w:ind w:left="5670" w:firstLine="0"/>
      </w:pPr>
      <w:r w:rsidRPr="002D1327">
        <w:t>от «</w:t>
      </w:r>
      <w:r w:rsidR="002D1327" w:rsidRPr="002D1327">
        <w:t>21</w:t>
      </w:r>
      <w:r w:rsidR="00EE56C4" w:rsidRPr="002D1327">
        <w:t xml:space="preserve">» </w:t>
      </w:r>
      <w:r w:rsidR="002D1327" w:rsidRPr="002D1327">
        <w:t>декабря</w:t>
      </w:r>
      <w:r w:rsidR="006F012D" w:rsidRPr="002D1327">
        <w:t xml:space="preserve"> 2015 </w:t>
      </w:r>
      <w:r w:rsidR="00532FCE" w:rsidRPr="002D1327">
        <w:t>года №</w:t>
      </w:r>
      <w:r w:rsidR="002D1327" w:rsidRPr="002D1327">
        <w:t>28</w:t>
      </w:r>
      <w:r w:rsidR="007257F8">
        <w:t xml:space="preserve"> (в ред. реш. от 23.12.2016)</w:t>
      </w:r>
    </w:p>
    <w:p w:rsidR="00400D40" w:rsidRPr="002D1327" w:rsidRDefault="00400D40" w:rsidP="002D1327">
      <w:pPr>
        <w:rPr>
          <w:b/>
        </w:rPr>
      </w:pPr>
    </w:p>
    <w:p w:rsidR="008E2D47" w:rsidRPr="002D1327" w:rsidRDefault="00400D40" w:rsidP="002D1327">
      <w:pPr>
        <w:jc w:val="center"/>
        <w:rPr>
          <w:b/>
        </w:rPr>
      </w:pPr>
      <w:r w:rsidRPr="002D1327">
        <w:rPr>
          <w:b/>
        </w:rPr>
        <w:t>ПЕРЕЧЕНЬ УСЛУГ, КОТОРЫЕ ЯВЛЯЮТСЯ НЕОБХОДИМЫМИ И ОБЯЗАТЕЛЬНЫМИ ДЛЯ ПРЕДОСТАВЛЕНИЯ АДМИНИСТРАЦИЕЙ РЕПЬЕВСКОГО МУНИЦИПАЛЬНОГО РАЙОНА МУНИЦИПАЛЬНЫХ УСЛУГ</w:t>
      </w:r>
    </w:p>
    <w:p w:rsidR="00135F29" w:rsidRPr="002D1327" w:rsidRDefault="00135F29" w:rsidP="002D1327">
      <w:pPr>
        <w:rPr>
          <w:b/>
        </w:rPr>
      </w:pPr>
    </w:p>
    <w:p w:rsidR="002D1327" w:rsidRDefault="002D1327" w:rsidP="002D1327">
      <w:r>
        <w:t>1. Проведение кадастровых работ в целях выдачи межевого плана, технического плана, акта обследования.</w:t>
      </w:r>
    </w:p>
    <w:p w:rsidR="002D1327" w:rsidRDefault="002D1327" w:rsidP="002D1327">
      <w:r>
        <w:t>2. Подготовка и выдача документа, относящегося к территориальному размещению, внешнему виду, техническим параметрам рекламной конструкции.</w:t>
      </w:r>
    </w:p>
    <w:p w:rsidR="002D1327" w:rsidRDefault="002D1327" w:rsidP="002D1327">
      <w:r>
        <w:t>3. Предоставление информации о расположенных в границах земельного участка объектах культурного наследия (заключение историко-культурной экспертизы).</w:t>
      </w:r>
    </w:p>
    <w:p w:rsidR="007257F8" w:rsidRDefault="007257F8" w:rsidP="002D1327">
      <w:r>
        <w:rPr>
          <w:rFonts w:cs="Arial"/>
          <w:szCs w:val="28"/>
        </w:rPr>
        <w:t>4. Подготовка проекта рекламной конструкции (доп. реш. от 23.12.2016 №70).</w:t>
      </w:r>
    </w:p>
    <w:sectPr w:rsidR="007257F8" w:rsidSect="002D132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1678" w:rsidRDefault="00701678" w:rsidP="00994B15">
      <w:r>
        <w:separator/>
      </w:r>
    </w:p>
  </w:endnote>
  <w:endnote w:type="continuationSeparator" w:id="0">
    <w:p w:rsidR="00701678" w:rsidRDefault="00701678" w:rsidP="00994B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1327" w:rsidRPr="002D1327" w:rsidRDefault="002D1327" w:rsidP="002D1327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1327" w:rsidRPr="002D1327" w:rsidRDefault="002D1327" w:rsidP="002D1327">
    <w:pPr>
      <w:pStyle w:val="ac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1327" w:rsidRPr="002D1327" w:rsidRDefault="002D1327" w:rsidP="002D1327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1678" w:rsidRDefault="00701678" w:rsidP="00994B15">
      <w:r>
        <w:separator/>
      </w:r>
    </w:p>
  </w:footnote>
  <w:footnote w:type="continuationSeparator" w:id="0">
    <w:p w:rsidR="00701678" w:rsidRDefault="00701678" w:rsidP="00994B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1327" w:rsidRPr="002D1327" w:rsidRDefault="002D1327" w:rsidP="002D1327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5B49" w:rsidRPr="000D7007" w:rsidRDefault="00435B49" w:rsidP="002D1327">
    <w:pPr>
      <w:pStyle w:val="aa"/>
      <w:rPr>
        <w:color w:val="800000"/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1327" w:rsidRPr="002D1327" w:rsidRDefault="002D1327" w:rsidP="002D1327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125988"/>
    <w:multiLevelType w:val="hybridMultilevel"/>
    <w:tmpl w:val="D0B2D414"/>
    <w:lvl w:ilvl="0" w:tplc="8D4C2742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406247"/>
    <w:multiLevelType w:val="hybridMultilevel"/>
    <w:tmpl w:val="FC2CBDC6"/>
    <w:lvl w:ilvl="0" w:tplc="F40054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528A32F8"/>
    <w:multiLevelType w:val="hybridMultilevel"/>
    <w:tmpl w:val="37F88E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D32027"/>
    <w:multiLevelType w:val="hybridMultilevel"/>
    <w:tmpl w:val="7F8A618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6A574E1D"/>
    <w:multiLevelType w:val="hybridMultilevel"/>
    <w:tmpl w:val="C4CEA658"/>
    <w:lvl w:ilvl="0" w:tplc="0419000F">
      <w:start w:val="1"/>
      <w:numFmt w:val="decimal"/>
      <w:lvlText w:val="%1."/>
      <w:lvlJc w:val="left"/>
      <w:pPr>
        <w:tabs>
          <w:tab w:val="num" w:pos="1854"/>
        </w:tabs>
        <w:ind w:left="185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5" w15:restartNumberingAfterBreak="0">
    <w:nsid w:val="7EEC0881"/>
    <w:multiLevelType w:val="hybridMultilevel"/>
    <w:tmpl w:val="D6FCFAB0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attachedTemplate r:id="rId1"/>
  <w:documentProtection w:edit="readOnly" w:enforcement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254C"/>
    <w:rsid w:val="00014D10"/>
    <w:rsid w:val="000150F5"/>
    <w:rsid w:val="000154FA"/>
    <w:rsid w:val="00016192"/>
    <w:rsid w:val="0001799D"/>
    <w:rsid w:val="0005517F"/>
    <w:rsid w:val="000842D5"/>
    <w:rsid w:val="000847CE"/>
    <w:rsid w:val="00084A3C"/>
    <w:rsid w:val="0009042B"/>
    <w:rsid w:val="00096023"/>
    <w:rsid w:val="0009673D"/>
    <w:rsid w:val="000B27FD"/>
    <w:rsid w:val="000B6DF7"/>
    <w:rsid w:val="000C4CF4"/>
    <w:rsid w:val="000D2BCD"/>
    <w:rsid w:val="000D7007"/>
    <w:rsid w:val="000E032E"/>
    <w:rsid w:val="000E6C7A"/>
    <w:rsid w:val="000F2EF6"/>
    <w:rsid w:val="000F5914"/>
    <w:rsid w:val="000F7B01"/>
    <w:rsid w:val="001058FB"/>
    <w:rsid w:val="00122D3C"/>
    <w:rsid w:val="00123B4F"/>
    <w:rsid w:val="00123BFC"/>
    <w:rsid w:val="00135F29"/>
    <w:rsid w:val="00144BD2"/>
    <w:rsid w:val="00150182"/>
    <w:rsid w:val="00150E95"/>
    <w:rsid w:val="00152580"/>
    <w:rsid w:val="001749F1"/>
    <w:rsid w:val="00175EAC"/>
    <w:rsid w:val="00181674"/>
    <w:rsid w:val="001A77AE"/>
    <w:rsid w:val="001A7AF1"/>
    <w:rsid w:val="001B0D9D"/>
    <w:rsid w:val="001B0E29"/>
    <w:rsid w:val="001C5711"/>
    <w:rsid w:val="001D544B"/>
    <w:rsid w:val="001E1450"/>
    <w:rsid w:val="001E1975"/>
    <w:rsid w:val="001E5B06"/>
    <w:rsid w:val="002054F6"/>
    <w:rsid w:val="00212C11"/>
    <w:rsid w:val="00221ECE"/>
    <w:rsid w:val="00240EBE"/>
    <w:rsid w:val="00277117"/>
    <w:rsid w:val="002812EF"/>
    <w:rsid w:val="0028298F"/>
    <w:rsid w:val="002A286E"/>
    <w:rsid w:val="002C2112"/>
    <w:rsid w:val="002D1327"/>
    <w:rsid w:val="002D254C"/>
    <w:rsid w:val="002E20B6"/>
    <w:rsid w:val="002E30E2"/>
    <w:rsid w:val="002F11BB"/>
    <w:rsid w:val="002F1482"/>
    <w:rsid w:val="002F786A"/>
    <w:rsid w:val="00310FD9"/>
    <w:rsid w:val="003258FF"/>
    <w:rsid w:val="0032781A"/>
    <w:rsid w:val="00334362"/>
    <w:rsid w:val="00336778"/>
    <w:rsid w:val="00336F54"/>
    <w:rsid w:val="003447DB"/>
    <w:rsid w:val="00345E18"/>
    <w:rsid w:val="00347E86"/>
    <w:rsid w:val="00362221"/>
    <w:rsid w:val="00373979"/>
    <w:rsid w:val="00382A52"/>
    <w:rsid w:val="003833AC"/>
    <w:rsid w:val="00386D0E"/>
    <w:rsid w:val="00396659"/>
    <w:rsid w:val="00396FC1"/>
    <w:rsid w:val="003A3F27"/>
    <w:rsid w:val="003A7B03"/>
    <w:rsid w:val="003C3E26"/>
    <w:rsid w:val="003C6808"/>
    <w:rsid w:val="003D3421"/>
    <w:rsid w:val="003E4699"/>
    <w:rsid w:val="003E7B0D"/>
    <w:rsid w:val="003F006E"/>
    <w:rsid w:val="00400D40"/>
    <w:rsid w:val="00406400"/>
    <w:rsid w:val="00415CE9"/>
    <w:rsid w:val="00424D3A"/>
    <w:rsid w:val="0043359F"/>
    <w:rsid w:val="00435B49"/>
    <w:rsid w:val="0044421D"/>
    <w:rsid w:val="00447DF8"/>
    <w:rsid w:val="00460765"/>
    <w:rsid w:val="004726DE"/>
    <w:rsid w:val="00473E72"/>
    <w:rsid w:val="00497F4A"/>
    <w:rsid w:val="004B1EB7"/>
    <w:rsid w:val="004B51E0"/>
    <w:rsid w:val="004B6FBF"/>
    <w:rsid w:val="004C204D"/>
    <w:rsid w:val="004D158C"/>
    <w:rsid w:val="004E5EC0"/>
    <w:rsid w:val="004F0D55"/>
    <w:rsid w:val="004F3103"/>
    <w:rsid w:val="005027D6"/>
    <w:rsid w:val="00502C60"/>
    <w:rsid w:val="00511C68"/>
    <w:rsid w:val="00523FAD"/>
    <w:rsid w:val="00532BCC"/>
    <w:rsid w:val="00532FCE"/>
    <w:rsid w:val="00550CF4"/>
    <w:rsid w:val="00553A6F"/>
    <w:rsid w:val="00566B71"/>
    <w:rsid w:val="0058272F"/>
    <w:rsid w:val="00590D09"/>
    <w:rsid w:val="00594275"/>
    <w:rsid w:val="005956E4"/>
    <w:rsid w:val="005A56CA"/>
    <w:rsid w:val="005B3D3D"/>
    <w:rsid w:val="005D545E"/>
    <w:rsid w:val="005E2548"/>
    <w:rsid w:val="005E2B9A"/>
    <w:rsid w:val="005F5C4B"/>
    <w:rsid w:val="005F66F0"/>
    <w:rsid w:val="00607312"/>
    <w:rsid w:val="00613CD1"/>
    <w:rsid w:val="00615A04"/>
    <w:rsid w:val="0062447C"/>
    <w:rsid w:val="0063767C"/>
    <w:rsid w:val="00640A40"/>
    <w:rsid w:val="00644212"/>
    <w:rsid w:val="006563E1"/>
    <w:rsid w:val="0066417F"/>
    <w:rsid w:val="006679A7"/>
    <w:rsid w:val="00673508"/>
    <w:rsid w:val="00676410"/>
    <w:rsid w:val="00676770"/>
    <w:rsid w:val="00677654"/>
    <w:rsid w:val="006854FD"/>
    <w:rsid w:val="00692CCC"/>
    <w:rsid w:val="006B03F6"/>
    <w:rsid w:val="006C1AA6"/>
    <w:rsid w:val="006F012D"/>
    <w:rsid w:val="006F6529"/>
    <w:rsid w:val="0070065A"/>
    <w:rsid w:val="00701678"/>
    <w:rsid w:val="00713126"/>
    <w:rsid w:val="00720232"/>
    <w:rsid w:val="007203A7"/>
    <w:rsid w:val="00720CDC"/>
    <w:rsid w:val="007257F8"/>
    <w:rsid w:val="00741995"/>
    <w:rsid w:val="0074395A"/>
    <w:rsid w:val="00757CC8"/>
    <w:rsid w:val="00763C56"/>
    <w:rsid w:val="00775D8D"/>
    <w:rsid w:val="007771D0"/>
    <w:rsid w:val="00777579"/>
    <w:rsid w:val="00783322"/>
    <w:rsid w:val="007A0159"/>
    <w:rsid w:val="007A678C"/>
    <w:rsid w:val="007B0CBE"/>
    <w:rsid w:val="007B3746"/>
    <w:rsid w:val="007B3822"/>
    <w:rsid w:val="007C43D5"/>
    <w:rsid w:val="007C447E"/>
    <w:rsid w:val="007D0D7B"/>
    <w:rsid w:val="007E611A"/>
    <w:rsid w:val="007F5A33"/>
    <w:rsid w:val="00803E90"/>
    <w:rsid w:val="00804575"/>
    <w:rsid w:val="00811F11"/>
    <w:rsid w:val="0084658C"/>
    <w:rsid w:val="00850D5D"/>
    <w:rsid w:val="00882D31"/>
    <w:rsid w:val="00886E1D"/>
    <w:rsid w:val="00894FDD"/>
    <w:rsid w:val="00897966"/>
    <w:rsid w:val="00897EDF"/>
    <w:rsid w:val="008A6047"/>
    <w:rsid w:val="008B64A5"/>
    <w:rsid w:val="008C4D42"/>
    <w:rsid w:val="008D134C"/>
    <w:rsid w:val="008D5B5D"/>
    <w:rsid w:val="008E2D47"/>
    <w:rsid w:val="008E6B51"/>
    <w:rsid w:val="008F2D5D"/>
    <w:rsid w:val="00903ED7"/>
    <w:rsid w:val="0092238C"/>
    <w:rsid w:val="00927907"/>
    <w:rsid w:val="00944C9E"/>
    <w:rsid w:val="00970EBB"/>
    <w:rsid w:val="00971E83"/>
    <w:rsid w:val="00994B15"/>
    <w:rsid w:val="009A2B8D"/>
    <w:rsid w:val="009A6946"/>
    <w:rsid w:val="009B3E3E"/>
    <w:rsid w:val="009D08F2"/>
    <w:rsid w:val="009D7CB8"/>
    <w:rsid w:val="00A04D02"/>
    <w:rsid w:val="00A12C98"/>
    <w:rsid w:val="00A271F2"/>
    <w:rsid w:val="00A278CB"/>
    <w:rsid w:val="00A31884"/>
    <w:rsid w:val="00A3529F"/>
    <w:rsid w:val="00A40BEB"/>
    <w:rsid w:val="00A43BAD"/>
    <w:rsid w:val="00A63A85"/>
    <w:rsid w:val="00A77B73"/>
    <w:rsid w:val="00A922BF"/>
    <w:rsid w:val="00AB1ED5"/>
    <w:rsid w:val="00AB360F"/>
    <w:rsid w:val="00AB6726"/>
    <w:rsid w:val="00AB6C90"/>
    <w:rsid w:val="00AB760E"/>
    <w:rsid w:val="00AC0B87"/>
    <w:rsid w:val="00AF6273"/>
    <w:rsid w:val="00B1432F"/>
    <w:rsid w:val="00B153CA"/>
    <w:rsid w:val="00B20AFA"/>
    <w:rsid w:val="00B379A6"/>
    <w:rsid w:val="00B60B3C"/>
    <w:rsid w:val="00B6199A"/>
    <w:rsid w:val="00B76B12"/>
    <w:rsid w:val="00B86969"/>
    <w:rsid w:val="00BA6A73"/>
    <w:rsid w:val="00BB1738"/>
    <w:rsid w:val="00BC13B3"/>
    <w:rsid w:val="00BD15F1"/>
    <w:rsid w:val="00BD3CD7"/>
    <w:rsid w:val="00BE3C03"/>
    <w:rsid w:val="00BF56CD"/>
    <w:rsid w:val="00C048CD"/>
    <w:rsid w:val="00C16114"/>
    <w:rsid w:val="00C17AB2"/>
    <w:rsid w:val="00C20326"/>
    <w:rsid w:val="00C24A64"/>
    <w:rsid w:val="00C270B2"/>
    <w:rsid w:val="00C33F8C"/>
    <w:rsid w:val="00C37970"/>
    <w:rsid w:val="00C40589"/>
    <w:rsid w:val="00C40EE7"/>
    <w:rsid w:val="00C41F20"/>
    <w:rsid w:val="00C52480"/>
    <w:rsid w:val="00C52BB6"/>
    <w:rsid w:val="00C56DBA"/>
    <w:rsid w:val="00C74E53"/>
    <w:rsid w:val="00C80905"/>
    <w:rsid w:val="00CA0A09"/>
    <w:rsid w:val="00CC3619"/>
    <w:rsid w:val="00CF4DFD"/>
    <w:rsid w:val="00D204CA"/>
    <w:rsid w:val="00D27C34"/>
    <w:rsid w:val="00D451F6"/>
    <w:rsid w:val="00D615CA"/>
    <w:rsid w:val="00D712A2"/>
    <w:rsid w:val="00D77E71"/>
    <w:rsid w:val="00D8292B"/>
    <w:rsid w:val="00DA56F7"/>
    <w:rsid w:val="00DA6EF9"/>
    <w:rsid w:val="00DC0265"/>
    <w:rsid w:val="00DC30D3"/>
    <w:rsid w:val="00DD0598"/>
    <w:rsid w:val="00DE5E7A"/>
    <w:rsid w:val="00DF0B9C"/>
    <w:rsid w:val="00DF283B"/>
    <w:rsid w:val="00E02496"/>
    <w:rsid w:val="00E061E4"/>
    <w:rsid w:val="00E1633F"/>
    <w:rsid w:val="00E31CC4"/>
    <w:rsid w:val="00E34924"/>
    <w:rsid w:val="00E350B7"/>
    <w:rsid w:val="00E52A4D"/>
    <w:rsid w:val="00E86785"/>
    <w:rsid w:val="00EA4DC3"/>
    <w:rsid w:val="00EA504C"/>
    <w:rsid w:val="00EB6C76"/>
    <w:rsid w:val="00ED59A6"/>
    <w:rsid w:val="00ED78A6"/>
    <w:rsid w:val="00EE56C4"/>
    <w:rsid w:val="00F1420A"/>
    <w:rsid w:val="00F153A4"/>
    <w:rsid w:val="00F4196F"/>
    <w:rsid w:val="00F47568"/>
    <w:rsid w:val="00F60250"/>
    <w:rsid w:val="00F72C94"/>
    <w:rsid w:val="00F83258"/>
    <w:rsid w:val="00F90F1D"/>
    <w:rsid w:val="00FD19FC"/>
    <w:rsid w:val="00FE1BA9"/>
    <w:rsid w:val="00FF1BC3"/>
    <w:rsid w:val="00FF5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936DD3E-4895-4318-8E7B-D287A4559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iPriority="0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liases w:val="!Обычный текст документа"/>
    <w:qFormat/>
    <w:rsid w:val="009D7CB8"/>
    <w:pPr>
      <w:ind w:firstLine="567"/>
      <w:jc w:val="both"/>
    </w:pPr>
    <w:rPr>
      <w:rFonts w:ascii="Arial" w:eastAsia="Times New Roman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link w:val="10"/>
    <w:qFormat/>
    <w:rsid w:val="009D7CB8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9D7CB8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9D7CB8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9D7CB8"/>
    <w:pPr>
      <w:outlineLvl w:val="3"/>
    </w:pPr>
    <w:rPr>
      <w:b/>
      <w:bCs/>
      <w:sz w:val="26"/>
      <w:szCs w:val="28"/>
    </w:rPr>
  </w:style>
  <w:style w:type="character" w:default="1" w:styleId="a0">
    <w:name w:val="Default Paragraph Font"/>
    <w:semiHidden/>
    <w:rsid w:val="009D7CB8"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rsid w:val="009D7CB8"/>
  </w:style>
  <w:style w:type="paragraph" w:styleId="a3">
    <w:name w:val="Balloon Text"/>
    <w:basedOn w:val="a"/>
    <w:link w:val="a4"/>
    <w:uiPriority w:val="99"/>
    <w:semiHidden/>
    <w:unhideWhenUsed/>
    <w:rsid w:val="002D254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2D254C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09673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Document Map"/>
    <w:basedOn w:val="a"/>
    <w:link w:val="a7"/>
    <w:uiPriority w:val="99"/>
    <w:semiHidden/>
    <w:unhideWhenUsed/>
    <w:rsid w:val="0009673D"/>
    <w:rPr>
      <w:rFonts w:ascii="Tahoma" w:hAnsi="Tahoma" w:cs="Tahoma"/>
      <w:sz w:val="16"/>
      <w:szCs w:val="16"/>
    </w:rPr>
  </w:style>
  <w:style w:type="character" w:customStyle="1" w:styleId="a7">
    <w:name w:val="Схема документа Знак"/>
    <w:link w:val="a6"/>
    <w:uiPriority w:val="99"/>
    <w:semiHidden/>
    <w:rsid w:val="0009673D"/>
    <w:rPr>
      <w:rFonts w:ascii="Tahoma" w:hAnsi="Tahoma" w:cs="Tahoma"/>
      <w:sz w:val="16"/>
      <w:szCs w:val="16"/>
    </w:rPr>
  </w:style>
  <w:style w:type="paragraph" w:styleId="a8">
    <w:name w:val="Plain Text"/>
    <w:basedOn w:val="a"/>
    <w:link w:val="a9"/>
    <w:rsid w:val="00EA4DC3"/>
    <w:rPr>
      <w:rFonts w:ascii="Courier New" w:hAnsi="Courier New" w:cs="Courier New"/>
      <w:sz w:val="20"/>
      <w:szCs w:val="20"/>
    </w:rPr>
  </w:style>
  <w:style w:type="character" w:customStyle="1" w:styleId="a9">
    <w:name w:val="Текст Знак"/>
    <w:link w:val="a8"/>
    <w:rsid w:val="00EA4DC3"/>
    <w:rPr>
      <w:rFonts w:ascii="Courier New" w:eastAsia="Times New Roman" w:hAnsi="Courier New" w:cs="Courier New"/>
    </w:rPr>
  </w:style>
  <w:style w:type="paragraph" w:styleId="aa">
    <w:name w:val="header"/>
    <w:basedOn w:val="a"/>
    <w:link w:val="ab"/>
    <w:uiPriority w:val="99"/>
    <w:unhideWhenUsed/>
    <w:rsid w:val="00994B1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rsid w:val="00994B15"/>
    <w:rPr>
      <w:sz w:val="22"/>
      <w:szCs w:val="22"/>
      <w:lang w:eastAsia="en-US"/>
    </w:rPr>
  </w:style>
  <w:style w:type="paragraph" w:styleId="ac">
    <w:name w:val="footer"/>
    <w:basedOn w:val="a"/>
    <w:link w:val="ad"/>
    <w:uiPriority w:val="99"/>
    <w:unhideWhenUsed/>
    <w:rsid w:val="00994B1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rsid w:val="00994B15"/>
    <w:rPr>
      <w:sz w:val="22"/>
      <w:szCs w:val="22"/>
      <w:lang w:eastAsia="en-US"/>
    </w:rPr>
  </w:style>
  <w:style w:type="paragraph" w:styleId="ae">
    <w:name w:val="No Spacing"/>
    <w:uiPriority w:val="1"/>
    <w:qFormat/>
    <w:rsid w:val="00D8292B"/>
    <w:rPr>
      <w:sz w:val="22"/>
      <w:szCs w:val="22"/>
      <w:lang w:eastAsia="en-US"/>
    </w:rPr>
  </w:style>
  <w:style w:type="paragraph" w:styleId="af">
    <w:name w:val="List Paragraph"/>
    <w:basedOn w:val="a"/>
    <w:uiPriority w:val="34"/>
    <w:qFormat/>
    <w:rsid w:val="00135F29"/>
    <w:pPr>
      <w:spacing w:after="160" w:line="259" w:lineRule="auto"/>
      <w:ind w:left="720"/>
      <w:contextualSpacing/>
    </w:pPr>
    <w:rPr>
      <w:rFonts w:ascii="Times New Roman" w:eastAsia="Calibri" w:hAnsi="Times New Roman"/>
      <w:sz w:val="28"/>
    </w:rPr>
  </w:style>
  <w:style w:type="character" w:customStyle="1" w:styleId="10">
    <w:name w:val="Заголовок 1 Знак"/>
    <w:link w:val="1"/>
    <w:rsid w:val="002D1327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rsid w:val="002D1327"/>
    <w:rPr>
      <w:rFonts w:ascii="Arial" w:eastAsia="Times New Roman" w:hAnsi="Arial" w:cs="Arial"/>
      <w:b/>
      <w:bCs/>
      <w:iCs/>
      <w:sz w:val="30"/>
      <w:szCs w:val="28"/>
    </w:rPr>
  </w:style>
  <w:style w:type="character" w:customStyle="1" w:styleId="30">
    <w:name w:val="Заголовок 3 Знак"/>
    <w:link w:val="3"/>
    <w:rsid w:val="002D1327"/>
    <w:rPr>
      <w:rFonts w:ascii="Arial" w:eastAsia="Times New Roman" w:hAnsi="Arial" w:cs="Arial"/>
      <w:b/>
      <w:bCs/>
      <w:sz w:val="28"/>
      <w:szCs w:val="26"/>
    </w:rPr>
  </w:style>
  <w:style w:type="character" w:customStyle="1" w:styleId="40">
    <w:name w:val="Заголовок 4 Знак"/>
    <w:link w:val="4"/>
    <w:rsid w:val="002D1327"/>
    <w:rPr>
      <w:rFonts w:ascii="Arial" w:eastAsia="Times New Roman" w:hAnsi="Arial"/>
      <w:b/>
      <w:bCs/>
      <w:sz w:val="26"/>
      <w:szCs w:val="28"/>
    </w:rPr>
  </w:style>
  <w:style w:type="character" w:styleId="HTML">
    <w:name w:val="HTML Variable"/>
    <w:aliases w:val="!Ссылки в документе"/>
    <w:basedOn w:val="a0"/>
    <w:rsid w:val="009D7CB8"/>
    <w:rPr>
      <w:rFonts w:ascii="Arial" w:hAnsi="Arial"/>
      <w:b w:val="0"/>
      <w:i w:val="0"/>
      <w:iCs/>
      <w:color w:val="0000FF"/>
      <w:sz w:val="24"/>
      <w:u w:val="none"/>
    </w:rPr>
  </w:style>
  <w:style w:type="paragraph" w:styleId="af0">
    <w:name w:val="annotation text"/>
    <w:aliases w:val="!Равноширинный текст документа"/>
    <w:basedOn w:val="a"/>
    <w:link w:val="af1"/>
    <w:semiHidden/>
    <w:rsid w:val="009D7CB8"/>
    <w:rPr>
      <w:rFonts w:ascii="Courier" w:hAnsi="Courier"/>
      <w:sz w:val="22"/>
      <w:szCs w:val="20"/>
    </w:rPr>
  </w:style>
  <w:style w:type="character" w:customStyle="1" w:styleId="af1">
    <w:name w:val="Текст примечания Знак"/>
    <w:link w:val="af0"/>
    <w:semiHidden/>
    <w:rsid w:val="002D1327"/>
    <w:rPr>
      <w:rFonts w:ascii="Courier" w:eastAsia="Times New Roman" w:hAnsi="Courier"/>
      <w:sz w:val="22"/>
    </w:rPr>
  </w:style>
  <w:style w:type="paragraph" w:customStyle="1" w:styleId="Title">
    <w:name w:val="Title!Название НПА"/>
    <w:basedOn w:val="a"/>
    <w:rsid w:val="009D7CB8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styleId="af2">
    <w:name w:val="Hyperlink"/>
    <w:basedOn w:val="a0"/>
    <w:rsid w:val="009D7CB8"/>
    <w:rPr>
      <w:color w:val="0000FF"/>
      <w:u w:val="none"/>
    </w:rPr>
  </w:style>
  <w:style w:type="paragraph" w:customStyle="1" w:styleId="Application">
    <w:name w:val="Application!Приложение"/>
    <w:rsid w:val="009D7CB8"/>
    <w:pPr>
      <w:spacing w:before="120" w:after="120"/>
      <w:jc w:val="right"/>
    </w:pPr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9D7CB8"/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9D7CB8"/>
    <w:pPr>
      <w:jc w:val="center"/>
    </w:pPr>
    <w:rPr>
      <w:rFonts w:ascii="Arial" w:eastAsia="Times New Roman" w:hAnsi="Arial" w:cs="Arial"/>
      <w:b/>
      <w:bCs/>
      <w:kern w:val="28"/>
      <w:sz w:val="24"/>
      <w:szCs w:val="32"/>
    </w:rPr>
  </w:style>
  <w:style w:type="paragraph" w:customStyle="1" w:styleId="NumberAndDate">
    <w:name w:val="NumberAndDate"/>
    <w:aliases w:val="!Дата и Номер"/>
    <w:qFormat/>
    <w:rsid w:val="009D7CB8"/>
    <w:pPr>
      <w:jc w:val="center"/>
    </w:pPr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Institution">
    <w:name w:val="Institution!Орган принятия"/>
    <w:basedOn w:val="NumberAndDate"/>
    <w:next w:val="a"/>
    <w:rsid w:val="009D7CB8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299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SCLI.RU\&#1055;&#1057;%20&#1053;&#1055;&#1040;%20&#1045;&#1057;&#1048;&#1058;&#1054;\Resources\styles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E30D26-069A-4AA1-A924-2DA51F2845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styles</Template>
  <TotalTime>1</TotalTime>
  <Pages>2</Pages>
  <Words>259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РЕПЬЕВСКОГО МУНИЦИПАЛЬНОГО РАЙОНА ВОРОНЕЖСКОЙ ОБЛАСТИ</vt:lpstr>
    </vt:vector>
  </TitlesOfParts>
  <Company>Microsoft</Company>
  <LinksUpToDate>false</LinksUpToDate>
  <CharactersWithSpaces>1733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РЕПЬЕВСКОГО МУНИЦИПАЛЬНОГО РАЙОНА ВОРОНЕЖСКОЙ ОБЛАСТИ</dc:title>
  <dc:subject/>
  <dc:creator>Пользователь</dc:creator>
  <cp:keywords/>
  <cp:lastModifiedBy>Пользователь</cp:lastModifiedBy>
  <cp:revision>2</cp:revision>
  <cp:lastPrinted>2011-08-29T06:10:00Z</cp:lastPrinted>
  <dcterms:created xsi:type="dcterms:W3CDTF">2025-11-20T13:07:00Z</dcterms:created>
  <dcterms:modified xsi:type="dcterms:W3CDTF">2025-11-20T13:08:00Z</dcterms:modified>
</cp:coreProperties>
</file>